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EC1AC" w14:textId="22455C62" w:rsidR="009F42E5" w:rsidRPr="00B51048" w:rsidRDefault="00B51048" w:rsidP="00F54630">
      <w:pPr>
        <w:pStyle w:val="Title"/>
        <w:rPr>
          <w:sz w:val="120"/>
          <w:szCs w:val="120"/>
        </w:rPr>
      </w:pPr>
      <w:bookmarkStart w:id="0" w:name="_GoBack"/>
      <w:bookmarkEnd w:id="0"/>
      <w:r w:rsidRPr="00B51048">
        <w:rPr>
          <w:sz w:val="120"/>
          <w:szCs w:val="120"/>
        </w:rPr>
        <w:t>Cynefare Restaurant</w:t>
      </w:r>
    </w:p>
    <w:p w14:paraId="5232250C" w14:textId="39E42256" w:rsidR="00605A6A" w:rsidRPr="00605A6A" w:rsidRDefault="00605A6A" w:rsidP="00605A6A">
      <w:pPr>
        <w:rPr>
          <w:b/>
          <w:bCs/>
          <w:color w:val="5C293C" w:themeColor="accent1" w:themeShade="80"/>
          <w:sz w:val="24"/>
          <w:szCs w:val="24"/>
        </w:rPr>
      </w:pPr>
      <w:r w:rsidRPr="00605A6A">
        <w:rPr>
          <w:b/>
          <w:bCs/>
          <w:color w:val="5C293C" w:themeColor="accent1" w:themeShade="80"/>
          <w:sz w:val="24"/>
          <w:szCs w:val="24"/>
        </w:rPr>
        <w:t xml:space="preserve">Roast </w:t>
      </w:r>
      <w:proofErr w:type="gramStart"/>
      <w:r w:rsidRPr="00605A6A">
        <w:rPr>
          <w:b/>
          <w:bCs/>
          <w:color w:val="5C293C" w:themeColor="accent1" w:themeShade="80"/>
          <w:sz w:val="24"/>
          <w:szCs w:val="24"/>
        </w:rPr>
        <w:t>course  £</w:t>
      </w:r>
      <w:proofErr w:type="gramEnd"/>
      <w:r w:rsidRPr="00605A6A">
        <w:rPr>
          <w:b/>
          <w:bCs/>
          <w:color w:val="5C293C" w:themeColor="accent1" w:themeShade="80"/>
          <w:sz w:val="24"/>
          <w:szCs w:val="24"/>
        </w:rPr>
        <w:t>10.00</w:t>
      </w:r>
    </w:p>
    <w:p w14:paraId="68C41672" w14:textId="5AE94D46" w:rsidR="00605A6A" w:rsidRPr="00605A6A" w:rsidRDefault="00605A6A" w:rsidP="00605A6A">
      <w:pPr>
        <w:rPr>
          <w:b/>
          <w:bCs/>
          <w:color w:val="5C293C" w:themeColor="accent1" w:themeShade="80"/>
          <w:sz w:val="24"/>
          <w:szCs w:val="24"/>
        </w:rPr>
      </w:pPr>
      <w:r w:rsidRPr="00605A6A">
        <w:rPr>
          <w:b/>
          <w:bCs/>
          <w:color w:val="5C293C" w:themeColor="accent1" w:themeShade="80"/>
          <w:sz w:val="24"/>
          <w:szCs w:val="24"/>
        </w:rPr>
        <w:t xml:space="preserve">2 </w:t>
      </w:r>
      <w:proofErr w:type="gramStart"/>
      <w:r w:rsidRPr="00605A6A">
        <w:rPr>
          <w:b/>
          <w:bCs/>
          <w:color w:val="5C293C" w:themeColor="accent1" w:themeShade="80"/>
          <w:sz w:val="24"/>
          <w:szCs w:val="24"/>
        </w:rPr>
        <w:t>courses  £</w:t>
      </w:r>
      <w:proofErr w:type="gramEnd"/>
      <w:r w:rsidRPr="00605A6A">
        <w:rPr>
          <w:b/>
          <w:bCs/>
          <w:color w:val="5C293C" w:themeColor="accent1" w:themeShade="80"/>
          <w:sz w:val="24"/>
          <w:szCs w:val="24"/>
        </w:rPr>
        <w:t>12.50</w:t>
      </w:r>
    </w:p>
    <w:p w14:paraId="459E127E" w14:textId="5A119C55" w:rsidR="00605A6A" w:rsidRPr="00605A6A" w:rsidRDefault="00605A6A" w:rsidP="00605A6A">
      <w:pPr>
        <w:rPr>
          <w:b/>
          <w:bCs/>
          <w:color w:val="5C293C" w:themeColor="accent1" w:themeShade="80"/>
          <w:sz w:val="24"/>
          <w:szCs w:val="24"/>
        </w:rPr>
      </w:pPr>
      <w:r w:rsidRPr="00605A6A">
        <w:rPr>
          <w:b/>
          <w:bCs/>
          <w:color w:val="5C293C" w:themeColor="accent1" w:themeShade="80"/>
          <w:sz w:val="24"/>
          <w:szCs w:val="24"/>
        </w:rPr>
        <w:t xml:space="preserve">3 </w:t>
      </w:r>
      <w:proofErr w:type="gramStart"/>
      <w:r w:rsidRPr="00605A6A">
        <w:rPr>
          <w:b/>
          <w:bCs/>
          <w:color w:val="5C293C" w:themeColor="accent1" w:themeShade="80"/>
          <w:sz w:val="24"/>
          <w:szCs w:val="24"/>
        </w:rPr>
        <w:t>courses  £</w:t>
      </w:r>
      <w:proofErr w:type="gramEnd"/>
      <w:r w:rsidRPr="00605A6A">
        <w:rPr>
          <w:b/>
          <w:bCs/>
          <w:color w:val="5C293C" w:themeColor="accent1" w:themeShade="80"/>
          <w:sz w:val="24"/>
          <w:szCs w:val="24"/>
        </w:rPr>
        <w:t>15.00</w:t>
      </w:r>
    </w:p>
    <w:p w14:paraId="70A751A0" w14:textId="77777777" w:rsidR="00605A6A" w:rsidRPr="00605A6A" w:rsidRDefault="00605A6A" w:rsidP="00605A6A">
      <w:pPr>
        <w:rPr>
          <w:sz w:val="24"/>
          <w:szCs w:val="24"/>
        </w:rPr>
      </w:pPr>
    </w:p>
    <w:p w14:paraId="0CC694C9" w14:textId="50220CA7" w:rsidR="00DA6120" w:rsidRPr="00A52F99" w:rsidRDefault="00B51048" w:rsidP="00F54630">
      <w:pPr>
        <w:pStyle w:val="Heading2"/>
      </w:pPr>
      <w:r w:rsidRPr="00605A6A">
        <w:rPr>
          <w:sz w:val="72"/>
          <w:szCs w:val="72"/>
        </w:rPr>
        <w:t>Starters</w:t>
      </w:r>
    </w:p>
    <w:p w14:paraId="0095D89B" w14:textId="0AD6E28E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bookmarkStart w:id="1" w:name="_Hlk26635564"/>
      <w:r w:rsidRPr="00605A6A">
        <w:rPr>
          <w:color w:val="5C293C" w:themeColor="accent1" w:themeShade="80"/>
          <w:sz w:val="24"/>
          <w:szCs w:val="24"/>
        </w:rPr>
        <w:t>Soup of the day with crusty roll</w:t>
      </w:r>
    </w:p>
    <w:p w14:paraId="0FA36424" w14:textId="77777777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 xml:space="preserve">Avocado pair with crayfish tails </w:t>
      </w:r>
    </w:p>
    <w:p w14:paraId="0A45648B" w14:textId="77777777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 xml:space="preserve">Cream garlic mushrooms </w:t>
      </w:r>
    </w:p>
    <w:p w14:paraId="232ECE99" w14:textId="77777777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 xml:space="preserve">Chicken liver pate </w:t>
      </w:r>
    </w:p>
    <w:bookmarkEnd w:id="1" w:displacedByCustomXml="next"/>
    <w:sdt>
      <w:sdtPr>
        <w:rPr>
          <w:rFonts w:asciiTheme="minorHAnsi" w:hAnsiTheme="minorHAnsi"/>
        </w:rPr>
        <w:id w:val="1675989465"/>
        <w:placeholder>
          <w:docPart w:val="EEB49D35A08E4A9395A0459297392116"/>
        </w:placeholder>
        <w:temporary/>
        <w:showingPlcHdr/>
        <w15:appearance w15:val="hidden"/>
      </w:sdtPr>
      <w:sdtEndPr/>
      <w:sdtContent>
        <w:p w14:paraId="6586A69B" w14:textId="77777777" w:rsidR="00A52F99" w:rsidRPr="00A52F99" w:rsidRDefault="00F54630" w:rsidP="00F54630">
          <w:pPr>
            <w:pStyle w:val="Heading2"/>
            <w:rPr>
              <w:rFonts w:asciiTheme="minorHAnsi" w:hAnsiTheme="minorHAnsi"/>
            </w:rPr>
          </w:pPr>
          <w:r w:rsidRPr="00605A6A">
            <w:rPr>
              <w:sz w:val="72"/>
              <w:szCs w:val="72"/>
            </w:rPr>
            <w:t>Main course</w:t>
          </w:r>
        </w:p>
      </w:sdtContent>
    </w:sdt>
    <w:p w14:paraId="1F53A56A" w14:textId="500C746A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bookmarkStart w:id="2" w:name="_Hlk26635591"/>
      <w:r w:rsidRPr="00605A6A">
        <w:rPr>
          <w:color w:val="5C293C" w:themeColor="accent1" w:themeShade="80"/>
          <w:sz w:val="24"/>
          <w:szCs w:val="24"/>
        </w:rPr>
        <w:t>Turkey with Christmas trimmings</w:t>
      </w:r>
    </w:p>
    <w:p w14:paraId="66FD8B67" w14:textId="77777777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 xml:space="preserve">Silverside of beef Yorkshire puddings </w:t>
      </w:r>
    </w:p>
    <w:p w14:paraId="27D9DB97" w14:textId="1F626DA8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>Season</w:t>
      </w:r>
      <w:r w:rsidR="00605A6A">
        <w:rPr>
          <w:color w:val="5C293C" w:themeColor="accent1" w:themeShade="80"/>
          <w:sz w:val="24"/>
          <w:szCs w:val="24"/>
        </w:rPr>
        <w:t>al</w:t>
      </w:r>
      <w:r w:rsidRPr="00605A6A">
        <w:rPr>
          <w:color w:val="5C293C" w:themeColor="accent1" w:themeShade="80"/>
          <w:sz w:val="24"/>
          <w:szCs w:val="24"/>
        </w:rPr>
        <w:t xml:space="preserve"> veg</w:t>
      </w:r>
      <w:r w:rsidR="00605A6A">
        <w:rPr>
          <w:color w:val="5C293C" w:themeColor="accent1" w:themeShade="80"/>
          <w:sz w:val="24"/>
          <w:szCs w:val="24"/>
        </w:rPr>
        <w:t>etables</w:t>
      </w:r>
      <w:r w:rsidRPr="00605A6A">
        <w:rPr>
          <w:color w:val="5C293C" w:themeColor="accent1" w:themeShade="80"/>
          <w:sz w:val="24"/>
          <w:szCs w:val="24"/>
        </w:rPr>
        <w:t xml:space="preserve"> </w:t>
      </w:r>
    </w:p>
    <w:p w14:paraId="6BC9FC48" w14:textId="620784D1" w:rsidR="00B51048" w:rsidRPr="00605A6A" w:rsidRDefault="00B51048" w:rsidP="00B51048">
      <w:pPr>
        <w:rPr>
          <w:color w:val="5C293C" w:themeColor="accent1" w:themeShade="80"/>
        </w:rPr>
      </w:pPr>
      <w:r w:rsidRPr="00605A6A">
        <w:rPr>
          <w:color w:val="5C293C" w:themeColor="accent1" w:themeShade="80"/>
          <w:sz w:val="24"/>
          <w:szCs w:val="24"/>
        </w:rPr>
        <w:t>Vegetarian optio</w:t>
      </w:r>
      <w:r w:rsidR="00605A6A" w:rsidRPr="00605A6A">
        <w:rPr>
          <w:color w:val="5C293C" w:themeColor="accent1" w:themeShade="80"/>
          <w:sz w:val="24"/>
          <w:szCs w:val="24"/>
        </w:rPr>
        <w:t>n</w:t>
      </w:r>
    </w:p>
    <w:bookmarkEnd w:id="2" w:displacedByCustomXml="next"/>
    <w:sdt>
      <w:sdtPr>
        <w:id w:val="-452946129"/>
        <w:placeholder>
          <w:docPart w:val="09DCF3486CC7459793393FE138FAA2F4"/>
        </w:placeholder>
        <w:temporary/>
        <w:showingPlcHdr/>
        <w15:appearance w15:val="hidden"/>
      </w:sdtPr>
      <w:sdtEndPr>
        <w:rPr>
          <w:rStyle w:val="Heading2Char"/>
          <w:b w:val="0"/>
        </w:rPr>
      </w:sdtEndPr>
      <w:sdtContent>
        <w:p w14:paraId="60B02F01" w14:textId="77777777" w:rsidR="00A52F99" w:rsidRPr="00BD2FC9" w:rsidRDefault="00F54630" w:rsidP="00B51048">
          <w:pPr>
            <w:pStyle w:val="Heading2"/>
            <w:ind w:left="3540" w:firstLine="708"/>
            <w:jc w:val="both"/>
            <w:rPr>
              <w:rStyle w:val="Heading2Char"/>
            </w:rPr>
          </w:pPr>
          <w:r w:rsidRPr="00605A6A">
            <w:rPr>
              <w:sz w:val="72"/>
              <w:szCs w:val="72"/>
            </w:rPr>
            <w:t>Dessert</w:t>
          </w:r>
        </w:p>
      </w:sdtContent>
    </w:sdt>
    <w:p w14:paraId="6F73692E" w14:textId="134245B6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>Christmas pudding with brandy sauce</w:t>
      </w:r>
    </w:p>
    <w:p w14:paraId="3996F4C9" w14:textId="77777777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>Apple &amp; caramel pie with either custard, cream ice cream</w:t>
      </w:r>
    </w:p>
    <w:p w14:paraId="6F398C39" w14:textId="77777777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>Chocolate fudge cake, cream or ice cream</w:t>
      </w:r>
    </w:p>
    <w:p w14:paraId="0DC5524F" w14:textId="77777777" w:rsidR="00B51048" w:rsidRPr="00605A6A" w:rsidRDefault="00B51048" w:rsidP="00B51048">
      <w:pPr>
        <w:rPr>
          <w:color w:val="5C293C" w:themeColor="accent1" w:themeShade="80"/>
          <w:sz w:val="24"/>
          <w:szCs w:val="24"/>
        </w:rPr>
      </w:pPr>
      <w:r w:rsidRPr="00605A6A">
        <w:rPr>
          <w:color w:val="5C293C" w:themeColor="accent1" w:themeShade="80"/>
          <w:sz w:val="24"/>
          <w:szCs w:val="24"/>
        </w:rPr>
        <w:t>Ice cream</w:t>
      </w:r>
    </w:p>
    <w:p w14:paraId="62082914" w14:textId="783B3A8E" w:rsidR="0064086B" w:rsidRPr="00605A6A" w:rsidRDefault="0064086B" w:rsidP="0025395B">
      <w:pPr>
        <w:rPr>
          <w:sz w:val="24"/>
          <w:szCs w:val="24"/>
        </w:rPr>
      </w:pPr>
    </w:p>
    <w:sectPr w:rsidR="0064086B" w:rsidRPr="00605A6A" w:rsidSect="00F54630">
      <w:headerReference w:type="default" r:id="rId10"/>
      <w:footerReference w:type="default" r:id="rId11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2A6B7" w14:textId="77777777" w:rsidR="00B51048" w:rsidRDefault="00B51048" w:rsidP="007D2655">
      <w:pPr>
        <w:spacing w:line="240" w:lineRule="auto"/>
      </w:pPr>
      <w:r>
        <w:separator/>
      </w:r>
    </w:p>
  </w:endnote>
  <w:endnote w:type="continuationSeparator" w:id="0">
    <w:p w14:paraId="7508E195" w14:textId="77777777" w:rsidR="00B51048" w:rsidRDefault="00B51048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0BC2D" w14:textId="77777777" w:rsidR="00A91CD5" w:rsidRDefault="0090145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78FC8D" wp14:editId="0D7D6E30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CDDCC" w14:textId="77777777" w:rsidR="00B51048" w:rsidRDefault="00B51048" w:rsidP="007D2655">
      <w:pPr>
        <w:spacing w:line="240" w:lineRule="auto"/>
      </w:pPr>
      <w:r>
        <w:separator/>
      </w:r>
    </w:p>
  </w:footnote>
  <w:footnote w:type="continuationSeparator" w:id="0">
    <w:p w14:paraId="163DB6E7" w14:textId="77777777" w:rsidR="00B51048" w:rsidRDefault="00B51048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C900B" w14:textId="77777777" w:rsidR="007D2655" w:rsidRDefault="00411D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F56EAA" wp14:editId="74A33570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446070B" wp14:editId="7D89067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E25E088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0CCACCEB" wp14:editId="5B240F3D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E00F61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" stroked="f" strokeweight="1pt">
              <v:fill r:id="rId4" o:title="" recolor="t" rotate="t" type="frame"/>
              <w10:wrap anchorx="margin"/>
            </v:rect>
          </w:pict>
        </mc:Fallback>
      </mc:AlternateContent>
    </w:r>
    <w:r w:rsidR="00901451">
      <w:rPr>
        <w:noProof/>
      </w:rPr>
      <w:drawing>
        <wp:anchor distT="0" distB="0" distL="114300" distR="114300" simplePos="0" relativeHeight="251658240" behindDoc="1" locked="0" layoutInCell="1" allowOverlap="1" wp14:anchorId="11697606" wp14:editId="15E1760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048"/>
    <w:rsid w:val="00027ADA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5E4111"/>
    <w:rsid w:val="00600AE8"/>
    <w:rsid w:val="006040F4"/>
    <w:rsid w:val="00605A6A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048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zm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B49D35A08E4A9395A0459297392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AE78A-31E1-4066-B25E-4D4E9225A3B3}"/>
      </w:docPartPr>
      <w:docPartBody>
        <w:p w:rsidR="008409BB" w:rsidRDefault="008409BB">
          <w:pPr>
            <w:pStyle w:val="EEB49D35A08E4A9395A0459297392116"/>
          </w:pPr>
          <w:r w:rsidRPr="00F54630">
            <w:t>Main course</w:t>
          </w:r>
        </w:p>
      </w:docPartBody>
    </w:docPart>
    <w:docPart>
      <w:docPartPr>
        <w:name w:val="09DCF3486CC7459793393FE138FAA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BD179-782B-4FD0-A89F-04645D03DEC0}"/>
      </w:docPartPr>
      <w:docPartBody>
        <w:p w:rsidR="008409BB" w:rsidRDefault="008409BB">
          <w:pPr>
            <w:pStyle w:val="09DCF3486CC7459793393FE138FAA2F4"/>
          </w:pPr>
          <w:r w:rsidRPr="00F54630"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9BB"/>
    <w:rsid w:val="0084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79C4D6FA914768AA88ACD6FC465683">
    <w:name w:val="1279C4D6FA914768AA88ACD6FC465683"/>
  </w:style>
  <w:style w:type="paragraph" w:customStyle="1" w:styleId="FB55848168D743EF8A76CBC627AA59E6">
    <w:name w:val="FB55848168D743EF8A76CBC627AA59E6"/>
  </w:style>
  <w:style w:type="paragraph" w:customStyle="1" w:styleId="7329FB2A49BC40B1976E66975A16A6A2">
    <w:name w:val="7329FB2A49BC40B1976E66975A16A6A2"/>
  </w:style>
  <w:style w:type="paragraph" w:customStyle="1" w:styleId="0D441703154D4FFAB6F0CA2E8039A5E4">
    <w:name w:val="0D441703154D4FFAB6F0CA2E8039A5E4"/>
  </w:style>
  <w:style w:type="paragraph" w:customStyle="1" w:styleId="EEB49D35A08E4A9395A0459297392116">
    <w:name w:val="EEB49D35A08E4A9395A0459297392116"/>
  </w:style>
  <w:style w:type="paragraph" w:customStyle="1" w:styleId="64A99B10A7F444C6B4A9BA70F3714BA4">
    <w:name w:val="64A99B10A7F444C6B4A9BA70F3714BA4"/>
  </w:style>
  <w:style w:type="paragraph" w:customStyle="1" w:styleId="181EBB700FB244D1A423DB2C552E1117">
    <w:name w:val="181EBB700FB244D1A423DB2C552E1117"/>
  </w:style>
  <w:style w:type="paragraph" w:customStyle="1" w:styleId="8AB2D313B2E64F2EAC3CBED1E7C4417A">
    <w:name w:val="8AB2D313B2E64F2EAC3CBED1E7C4417A"/>
  </w:style>
  <w:style w:type="paragraph" w:customStyle="1" w:styleId="09DCF3486CC7459793393FE138FAA2F4">
    <w:name w:val="09DCF3486CC7459793393FE138FAA2F4"/>
  </w:style>
  <w:style w:type="paragraph" w:customStyle="1" w:styleId="3743C0A95A1242E683280740437FFDC7">
    <w:name w:val="3743C0A95A1242E683280740437FFD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55B866AFD7F47A7669FF80C193082" ma:contentTypeVersion="3" ma:contentTypeDescription="Create a new document." ma:contentTypeScope="" ma:versionID="1fd053a123971098eeca984b2fc6ceef">
  <xsd:schema xmlns:xsd="http://www.w3.org/2001/XMLSchema" xmlns:xs="http://www.w3.org/2001/XMLSchema" xmlns:p="http://schemas.microsoft.com/office/2006/metadata/properties" xmlns:ns3="55f72e84-ca18-4d05-959a-96a3e082b8f5" targetNamespace="http://schemas.microsoft.com/office/2006/metadata/properties" ma:root="true" ma:fieldsID="ab635a637ac99da8f6d8aa7bcaadfc27" ns3:_="">
    <xsd:import namespace="55f72e84-ca18-4d05-959a-96a3e082b8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72e84-ca18-4d05-959a-96a3e082b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8659A9-6112-4F27-8061-5BDACE541413}">
  <ds:schemaRefs>
    <ds:schemaRef ds:uri="55f72e84-ca18-4d05-959a-96a3e082b8f5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8964D98-AD94-49C0-91C7-FDE730807E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72e84-ca18-4d05-959a-96a3e082b8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AE092F-139A-4061-AB33-E07C69C75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2019-12-09T20:32:00Z</dcterms:created>
  <dcterms:modified xsi:type="dcterms:W3CDTF">2019-12-09T20:32:00Z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0x0101007BF55B866AFD7F47A7669FF80C193082</vt:lpwstr>
  </property>
</Properties>
</file>